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3F0" w:rsidRDefault="001B43F0" w:rsidP="009C4430">
      <w:pPr>
        <w:tabs>
          <w:tab w:val="left" w:leader="dot" w:pos="8959"/>
        </w:tabs>
        <w:rPr>
          <w:rFonts w:ascii="Arial Narrow" w:hAnsi="Arial Narrow"/>
          <w:b/>
          <w:sz w:val="28"/>
          <w:szCs w:val="28"/>
        </w:rPr>
      </w:pPr>
    </w:p>
    <w:p w:rsidR="001B43F0" w:rsidRPr="00E210A9" w:rsidRDefault="001B43F0" w:rsidP="009C4430">
      <w:pPr>
        <w:tabs>
          <w:tab w:val="left" w:leader="dot" w:pos="8959"/>
        </w:tabs>
        <w:rPr>
          <w:rFonts w:ascii="Arial" w:hAnsi="Arial" w:cs="Arial"/>
          <w:b/>
          <w:sz w:val="28"/>
          <w:szCs w:val="28"/>
        </w:rPr>
      </w:pPr>
    </w:p>
    <w:p w:rsidR="00E210A9" w:rsidRDefault="00E210A9" w:rsidP="009C4430">
      <w:pPr>
        <w:tabs>
          <w:tab w:val="left" w:leader="dot" w:pos="8959"/>
        </w:tabs>
        <w:jc w:val="center"/>
        <w:rPr>
          <w:rFonts w:ascii="Arial" w:hAnsi="Arial" w:cs="Arial"/>
          <w:b/>
          <w:sz w:val="28"/>
          <w:szCs w:val="28"/>
        </w:rPr>
      </w:pPr>
    </w:p>
    <w:p w:rsidR="009D15C5" w:rsidRPr="00E210A9" w:rsidRDefault="002A70E4" w:rsidP="009C4430">
      <w:pPr>
        <w:tabs>
          <w:tab w:val="left" w:leader="dot" w:pos="8959"/>
        </w:tabs>
        <w:jc w:val="center"/>
        <w:rPr>
          <w:rFonts w:ascii="Arial" w:hAnsi="Arial" w:cs="Arial"/>
          <w:sz w:val="28"/>
          <w:szCs w:val="28"/>
        </w:rPr>
      </w:pPr>
      <w:r w:rsidRPr="00E210A9">
        <w:rPr>
          <w:rFonts w:ascii="Arial" w:hAnsi="Arial" w:cs="Arial"/>
          <w:b/>
          <w:sz w:val="28"/>
          <w:szCs w:val="28"/>
        </w:rPr>
        <w:t>Fragebogen Herkunftssuche</w:t>
      </w:r>
      <w:r w:rsidR="00713D1B" w:rsidRPr="00E210A9">
        <w:rPr>
          <w:rFonts w:ascii="Arial" w:hAnsi="Arial" w:cs="Arial"/>
          <w:b/>
          <w:sz w:val="28"/>
          <w:szCs w:val="28"/>
        </w:rPr>
        <w:t xml:space="preserve"> </w:t>
      </w:r>
      <w:r w:rsidR="00713D1B" w:rsidRPr="00E210A9">
        <w:rPr>
          <w:rFonts w:ascii="Arial" w:hAnsi="Arial" w:cs="Arial"/>
          <w:sz w:val="28"/>
          <w:szCs w:val="28"/>
        </w:rPr>
        <w:t>(für Adoptierte)</w:t>
      </w:r>
    </w:p>
    <w:p w:rsidR="00713D1B" w:rsidRDefault="00713D1B" w:rsidP="009C4430">
      <w:pPr>
        <w:tabs>
          <w:tab w:val="left" w:leader="dot" w:pos="8959"/>
        </w:tabs>
        <w:rPr>
          <w:rFonts w:ascii="Arial" w:hAnsi="Arial" w:cs="Arial"/>
          <w:b/>
          <w:sz w:val="28"/>
          <w:szCs w:val="28"/>
        </w:rPr>
      </w:pPr>
    </w:p>
    <w:p w:rsidR="00E210A9" w:rsidRPr="00E210A9" w:rsidRDefault="00E210A9" w:rsidP="009C4430">
      <w:pPr>
        <w:tabs>
          <w:tab w:val="left" w:leader="dot" w:pos="8959"/>
        </w:tabs>
        <w:rPr>
          <w:rFonts w:ascii="Arial" w:hAnsi="Arial" w:cs="Arial"/>
          <w:b/>
          <w:sz w:val="28"/>
          <w:szCs w:val="28"/>
        </w:rPr>
      </w:pPr>
    </w:p>
    <w:p w:rsidR="00713D1B" w:rsidRPr="00E210A9" w:rsidRDefault="00713D1B" w:rsidP="009C4430">
      <w:pPr>
        <w:numPr>
          <w:ilvl w:val="0"/>
          <w:numId w:val="19"/>
        </w:numPr>
        <w:tabs>
          <w:tab w:val="left" w:leader="dot" w:pos="8959"/>
        </w:tabs>
        <w:rPr>
          <w:rFonts w:ascii="Arial" w:hAnsi="Arial" w:cs="Arial"/>
          <w:b/>
          <w:szCs w:val="22"/>
        </w:rPr>
      </w:pPr>
      <w:r w:rsidRPr="00E210A9">
        <w:rPr>
          <w:rFonts w:ascii="Arial" w:hAnsi="Arial" w:cs="Arial"/>
          <w:b/>
          <w:szCs w:val="22"/>
        </w:rPr>
        <w:t>Welches sind Ihre Gründe für die Suche nach</w:t>
      </w:r>
      <w:r w:rsidR="00751937" w:rsidRPr="00E210A9">
        <w:rPr>
          <w:rFonts w:ascii="Arial" w:hAnsi="Arial" w:cs="Arial"/>
          <w:b/>
          <w:szCs w:val="22"/>
        </w:rPr>
        <w:t xml:space="preserve"> Ihrer leiblichen Mutter, Ihrem leiblichen Vater</w:t>
      </w:r>
      <w:r w:rsidRPr="00E210A9">
        <w:rPr>
          <w:rFonts w:ascii="Arial" w:hAnsi="Arial" w:cs="Arial"/>
          <w:b/>
          <w:szCs w:val="22"/>
        </w:rPr>
        <w:t>, Ihrem</w:t>
      </w:r>
      <w:r w:rsidR="00751937" w:rsidRPr="00E210A9">
        <w:rPr>
          <w:rFonts w:ascii="Arial" w:hAnsi="Arial" w:cs="Arial"/>
          <w:b/>
          <w:szCs w:val="22"/>
        </w:rPr>
        <w:t xml:space="preserve"> Geschwister oder</w:t>
      </w:r>
      <w:r w:rsidRPr="00E210A9">
        <w:rPr>
          <w:rFonts w:ascii="Arial" w:hAnsi="Arial" w:cs="Arial"/>
          <w:b/>
          <w:szCs w:val="22"/>
        </w:rPr>
        <w:t xml:space="preserve"> Halbgeschwister?</w:t>
      </w:r>
    </w:p>
    <w:p w:rsidR="00713D1B" w:rsidRPr="00E210A9" w:rsidRDefault="00713D1B" w:rsidP="009C4430">
      <w:pPr>
        <w:tabs>
          <w:tab w:val="left" w:leader="dot" w:pos="8959"/>
        </w:tabs>
        <w:ind w:left="360"/>
        <w:rPr>
          <w:rFonts w:ascii="Arial" w:hAnsi="Arial" w:cs="Arial"/>
          <w:b/>
          <w:szCs w:val="22"/>
        </w:rPr>
      </w:pPr>
    </w:p>
    <w:bookmarkStart w:id="0" w:name="Text1"/>
    <w:p w:rsidR="00E210A9" w:rsidRDefault="00E323B5" w:rsidP="009C4430">
      <w:pPr>
        <w:tabs>
          <w:tab w:val="left" w:leader="dot" w:pos="8959"/>
        </w:tabs>
        <w:spacing w:line="360" w:lineRule="auto"/>
        <w:ind w:left="36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szCs w:val="22"/>
        </w:rPr>
        <w:instrText xml:space="preserve"> FORMTEXT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szCs w:val="22"/>
        </w:rPr>
        <w:fldChar w:fldCharType="end"/>
      </w:r>
      <w:bookmarkEnd w:id="0"/>
    </w:p>
    <w:p w:rsidR="00993742" w:rsidRPr="00E210A9" w:rsidRDefault="00993742" w:rsidP="009C4430">
      <w:pPr>
        <w:tabs>
          <w:tab w:val="left" w:leader="dot" w:pos="8959"/>
        </w:tabs>
        <w:spacing w:line="360" w:lineRule="auto"/>
        <w:ind w:left="360"/>
        <w:rPr>
          <w:rFonts w:ascii="Arial" w:hAnsi="Arial" w:cs="Arial"/>
          <w:szCs w:val="22"/>
        </w:rPr>
      </w:pPr>
    </w:p>
    <w:p w:rsidR="002A70E4" w:rsidRPr="00E210A9" w:rsidRDefault="00713D1B" w:rsidP="009C4430">
      <w:pPr>
        <w:numPr>
          <w:ilvl w:val="0"/>
          <w:numId w:val="19"/>
        </w:numPr>
        <w:tabs>
          <w:tab w:val="left" w:leader="dot" w:pos="8959"/>
        </w:tabs>
        <w:rPr>
          <w:rFonts w:ascii="Arial" w:hAnsi="Arial" w:cs="Arial"/>
          <w:b/>
          <w:szCs w:val="22"/>
        </w:rPr>
      </w:pPr>
      <w:r w:rsidRPr="00E210A9">
        <w:rPr>
          <w:rFonts w:ascii="Arial" w:hAnsi="Arial" w:cs="Arial"/>
          <w:b/>
          <w:szCs w:val="22"/>
        </w:rPr>
        <w:t>Wie haben Sie Ihre Kindheit erlebt (Kontakte zu Adoptiveltern, allfäll</w:t>
      </w:r>
      <w:r w:rsidRPr="00E210A9">
        <w:rPr>
          <w:rFonts w:ascii="Arial" w:hAnsi="Arial" w:cs="Arial"/>
          <w:b/>
          <w:szCs w:val="22"/>
        </w:rPr>
        <w:t>i</w:t>
      </w:r>
      <w:r w:rsidRPr="00E210A9">
        <w:rPr>
          <w:rFonts w:ascii="Arial" w:hAnsi="Arial" w:cs="Arial"/>
          <w:b/>
          <w:szCs w:val="22"/>
        </w:rPr>
        <w:t>gen Geschwistern, zur weiteren Verwandtschaft)</w:t>
      </w:r>
      <w:r w:rsidR="00F86BAC" w:rsidRPr="00E210A9">
        <w:rPr>
          <w:rFonts w:ascii="Arial" w:hAnsi="Arial" w:cs="Arial"/>
          <w:b/>
          <w:szCs w:val="22"/>
        </w:rPr>
        <w:t>, wie geht es Ihnen heute</w:t>
      </w:r>
      <w:r w:rsidRPr="00E210A9">
        <w:rPr>
          <w:rFonts w:ascii="Arial" w:hAnsi="Arial" w:cs="Arial"/>
          <w:b/>
          <w:szCs w:val="22"/>
        </w:rPr>
        <w:t xml:space="preserve"> und welche Einstellung haben Sie gegenüber der Adoption?</w:t>
      </w:r>
    </w:p>
    <w:p w:rsidR="00713D1B" w:rsidRPr="00E210A9" w:rsidRDefault="00713D1B" w:rsidP="009C4430">
      <w:pPr>
        <w:tabs>
          <w:tab w:val="left" w:leader="dot" w:pos="8959"/>
        </w:tabs>
        <w:ind w:left="360"/>
        <w:rPr>
          <w:rFonts w:ascii="Arial" w:hAnsi="Arial" w:cs="Arial"/>
          <w:szCs w:val="22"/>
        </w:rPr>
      </w:pPr>
    </w:p>
    <w:bookmarkStart w:id="1" w:name="Text2"/>
    <w:p w:rsidR="00E210A9" w:rsidRDefault="00E323B5" w:rsidP="009C4430">
      <w:pPr>
        <w:tabs>
          <w:tab w:val="left" w:leader="dot" w:pos="8959"/>
        </w:tabs>
        <w:spacing w:line="360" w:lineRule="auto"/>
        <w:ind w:left="36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ascii="Arial" w:hAnsi="Arial" w:cs="Arial"/>
          <w:szCs w:val="22"/>
        </w:rPr>
        <w:instrText xml:space="preserve"> FORMTEXT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szCs w:val="22"/>
        </w:rPr>
        <w:fldChar w:fldCharType="end"/>
      </w:r>
      <w:bookmarkEnd w:id="1"/>
    </w:p>
    <w:p w:rsidR="00993742" w:rsidRPr="00E210A9" w:rsidRDefault="00993742" w:rsidP="009C4430">
      <w:pPr>
        <w:tabs>
          <w:tab w:val="left" w:leader="dot" w:pos="8959"/>
        </w:tabs>
        <w:spacing w:line="360" w:lineRule="auto"/>
        <w:ind w:left="360"/>
        <w:rPr>
          <w:rFonts w:ascii="Arial" w:hAnsi="Arial" w:cs="Arial"/>
          <w:szCs w:val="22"/>
        </w:rPr>
      </w:pPr>
    </w:p>
    <w:p w:rsidR="00670E25" w:rsidRPr="00E210A9" w:rsidRDefault="00670E25" w:rsidP="009C4430">
      <w:pPr>
        <w:numPr>
          <w:ilvl w:val="0"/>
          <w:numId w:val="19"/>
        </w:numPr>
        <w:tabs>
          <w:tab w:val="left" w:leader="dot" w:pos="8959"/>
        </w:tabs>
        <w:rPr>
          <w:rFonts w:ascii="Arial" w:hAnsi="Arial" w:cs="Arial"/>
          <w:b/>
          <w:szCs w:val="22"/>
        </w:rPr>
      </w:pPr>
      <w:r w:rsidRPr="00E210A9">
        <w:rPr>
          <w:rFonts w:ascii="Arial" w:hAnsi="Arial" w:cs="Arial"/>
          <w:b/>
          <w:szCs w:val="22"/>
        </w:rPr>
        <w:t>Wann und wie haben Sie erfahren, dass Sie adoptiert worden sind? War dies eine einmalige Information oder war Adoption in Ihrer Ado</w:t>
      </w:r>
      <w:r w:rsidRPr="00E210A9">
        <w:rPr>
          <w:rFonts w:ascii="Arial" w:hAnsi="Arial" w:cs="Arial"/>
          <w:b/>
          <w:szCs w:val="22"/>
        </w:rPr>
        <w:t>p</w:t>
      </w:r>
      <w:r w:rsidRPr="00E210A9">
        <w:rPr>
          <w:rFonts w:ascii="Arial" w:hAnsi="Arial" w:cs="Arial"/>
          <w:b/>
          <w:szCs w:val="22"/>
        </w:rPr>
        <w:t>tivfamilie ein Thema, das immer wieder aufgegriffen wurde?</w:t>
      </w:r>
    </w:p>
    <w:p w:rsidR="00670E25" w:rsidRPr="00E210A9" w:rsidRDefault="00670E25" w:rsidP="009C4430">
      <w:pPr>
        <w:tabs>
          <w:tab w:val="left" w:leader="dot" w:pos="8959"/>
        </w:tabs>
        <w:ind w:left="360"/>
        <w:rPr>
          <w:rFonts w:ascii="Arial" w:hAnsi="Arial" w:cs="Arial"/>
          <w:b/>
          <w:szCs w:val="22"/>
        </w:rPr>
      </w:pPr>
    </w:p>
    <w:bookmarkStart w:id="2" w:name="Text3"/>
    <w:p w:rsidR="00E323B5" w:rsidRDefault="00E323B5" w:rsidP="009C4430">
      <w:pPr>
        <w:tabs>
          <w:tab w:val="left" w:leader="dot" w:pos="8959"/>
        </w:tabs>
        <w:spacing w:line="360" w:lineRule="auto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szCs w:val="22"/>
        </w:rPr>
        <w:instrText xml:space="preserve"> FORMTEXT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szCs w:val="22"/>
        </w:rPr>
        <w:fldChar w:fldCharType="end"/>
      </w:r>
      <w:bookmarkEnd w:id="2"/>
    </w:p>
    <w:p w:rsidR="00E323B5" w:rsidRPr="00E210A9" w:rsidRDefault="00E323B5" w:rsidP="009C4430">
      <w:pPr>
        <w:tabs>
          <w:tab w:val="left" w:leader="dot" w:pos="8959"/>
        </w:tabs>
        <w:spacing w:line="360" w:lineRule="auto"/>
        <w:ind w:left="357"/>
        <w:rPr>
          <w:rFonts w:ascii="Arial" w:hAnsi="Arial" w:cs="Arial"/>
          <w:szCs w:val="22"/>
        </w:rPr>
      </w:pPr>
    </w:p>
    <w:p w:rsidR="00F431FB" w:rsidRPr="00E210A9" w:rsidRDefault="00B67512" w:rsidP="009C4430">
      <w:pPr>
        <w:numPr>
          <w:ilvl w:val="0"/>
          <w:numId w:val="19"/>
        </w:numPr>
        <w:tabs>
          <w:tab w:val="left" w:leader="dot" w:pos="8959"/>
        </w:tabs>
        <w:rPr>
          <w:rFonts w:ascii="Arial" w:hAnsi="Arial" w:cs="Arial"/>
          <w:b/>
          <w:szCs w:val="22"/>
        </w:rPr>
      </w:pPr>
      <w:r w:rsidRPr="00E210A9">
        <w:rPr>
          <w:rFonts w:ascii="Arial" w:hAnsi="Arial" w:cs="Arial"/>
          <w:b/>
          <w:szCs w:val="22"/>
        </w:rPr>
        <w:t>Was ist Ihnen bekannt über die frühere Lebenssituation der g</w:t>
      </w:r>
      <w:r w:rsidRPr="00E210A9">
        <w:rPr>
          <w:rFonts w:ascii="Arial" w:hAnsi="Arial" w:cs="Arial"/>
          <w:b/>
          <w:szCs w:val="22"/>
        </w:rPr>
        <w:t>e</w:t>
      </w:r>
      <w:r w:rsidRPr="00E210A9">
        <w:rPr>
          <w:rFonts w:ascii="Arial" w:hAnsi="Arial" w:cs="Arial"/>
          <w:b/>
          <w:szCs w:val="22"/>
        </w:rPr>
        <w:t>suchten Person?</w:t>
      </w:r>
    </w:p>
    <w:p w:rsidR="00F431FB" w:rsidRPr="00E210A9" w:rsidRDefault="00F431FB" w:rsidP="009C4430">
      <w:pPr>
        <w:tabs>
          <w:tab w:val="left" w:leader="dot" w:pos="8959"/>
        </w:tabs>
        <w:spacing w:line="360" w:lineRule="auto"/>
        <w:ind w:left="352"/>
        <w:rPr>
          <w:rFonts w:ascii="Arial" w:hAnsi="Arial" w:cs="Arial"/>
          <w:szCs w:val="22"/>
        </w:rPr>
      </w:pPr>
    </w:p>
    <w:bookmarkStart w:id="3" w:name="Text4"/>
    <w:p w:rsidR="00993742" w:rsidRDefault="00E323B5" w:rsidP="009C4430">
      <w:pPr>
        <w:tabs>
          <w:tab w:val="left" w:leader="dot" w:pos="8959"/>
        </w:tabs>
        <w:spacing w:line="360" w:lineRule="auto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Arial" w:hAnsi="Arial" w:cs="Arial"/>
          <w:szCs w:val="22"/>
        </w:rPr>
        <w:instrText xml:space="preserve"> FORMTEXT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szCs w:val="22"/>
        </w:rPr>
        <w:fldChar w:fldCharType="end"/>
      </w:r>
      <w:bookmarkEnd w:id="3"/>
    </w:p>
    <w:p w:rsidR="00E210A9" w:rsidRPr="00E210A9" w:rsidRDefault="00E210A9" w:rsidP="009C4430">
      <w:pPr>
        <w:tabs>
          <w:tab w:val="left" w:leader="dot" w:pos="8959"/>
        </w:tabs>
        <w:spacing w:line="360" w:lineRule="auto"/>
        <w:ind w:left="357"/>
        <w:rPr>
          <w:rFonts w:ascii="Arial" w:hAnsi="Arial" w:cs="Arial"/>
          <w:szCs w:val="22"/>
        </w:rPr>
      </w:pPr>
    </w:p>
    <w:p w:rsidR="00751937" w:rsidRPr="00E210A9" w:rsidRDefault="00751937" w:rsidP="009C4430">
      <w:pPr>
        <w:numPr>
          <w:ilvl w:val="0"/>
          <w:numId w:val="19"/>
        </w:numPr>
        <w:tabs>
          <w:tab w:val="left" w:leader="dot" w:pos="8959"/>
        </w:tabs>
        <w:rPr>
          <w:rFonts w:ascii="Arial" w:hAnsi="Arial" w:cs="Arial"/>
          <w:b/>
          <w:szCs w:val="22"/>
        </w:rPr>
      </w:pPr>
      <w:r w:rsidRPr="00E210A9">
        <w:rPr>
          <w:rFonts w:ascii="Arial" w:hAnsi="Arial" w:cs="Arial"/>
          <w:b/>
          <w:szCs w:val="22"/>
        </w:rPr>
        <w:t>Was erhoffen Sie sich von einem Kontakt mit Ihrer leiblichen Mu</w:t>
      </w:r>
      <w:r w:rsidRPr="00E210A9">
        <w:rPr>
          <w:rFonts w:ascii="Arial" w:hAnsi="Arial" w:cs="Arial"/>
          <w:b/>
          <w:szCs w:val="22"/>
        </w:rPr>
        <w:t>t</w:t>
      </w:r>
      <w:r w:rsidRPr="00E210A9">
        <w:rPr>
          <w:rFonts w:ascii="Arial" w:hAnsi="Arial" w:cs="Arial"/>
          <w:b/>
          <w:szCs w:val="22"/>
        </w:rPr>
        <w:t>ter/ihrem leiblichen Vater/Ihrem Geschwister oder Halbgeschwister</w:t>
      </w:r>
    </w:p>
    <w:p w:rsidR="00751937" w:rsidRPr="00E210A9" w:rsidRDefault="00751937" w:rsidP="009C4430">
      <w:pPr>
        <w:tabs>
          <w:tab w:val="left" w:leader="dot" w:pos="8959"/>
        </w:tabs>
        <w:ind w:left="360"/>
        <w:rPr>
          <w:rFonts w:ascii="Arial" w:hAnsi="Arial" w:cs="Arial"/>
          <w:b/>
          <w:szCs w:val="22"/>
        </w:rPr>
      </w:pPr>
    </w:p>
    <w:bookmarkStart w:id="4" w:name="Text5"/>
    <w:p w:rsidR="009C4430" w:rsidRPr="00E210A9" w:rsidRDefault="00E323B5" w:rsidP="00E323B5">
      <w:pPr>
        <w:tabs>
          <w:tab w:val="left" w:leader="dot" w:pos="8959"/>
        </w:tabs>
        <w:spacing w:line="360" w:lineRule="auto"/>
        <w:ind w:left="360"/>
        <w:rPr>
          <w:rFonts w:ascii="Arial" w:hAnsi="Arial" w:cs="Arial"/>
          <w:szCs w:val="22"/>
          <w:lang w:val="de-DE"/>
        </w:rPr>
      </w:pPr>
      <w:r>
        <w:rPr>
          <w:rFonts w:ascii="Arial" w:hAnsi="Arial" w:cs="Arial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rFonts w:ascii="Arial" w:hAnsi="Arial" w:cs="Arial"/>
          <w:szCs w:val="22"/>
        </w:rPr>
        <w:instrText xml:space="preserve"> FORMTEXT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noProof/>
          <w:szCs w:val="22"/>
        </w:rPr>
        <w:t> </w:t>
      </w:r>
      <w:r>
        <w:rPr>
          <w:rFonts w:ascii="Arial" w:hAnsi="Arial" w:cs="Arial"/>
          <w:szCs w:val="22"/>
        </w:rPr>
        <w:fldChar w:fldCharType="end"/>
      </w:r>
      <w:bookmarkEnd w:id="4"/>
    </w:p>
    <w:sectPr w:rsidR="009C4430" w:rsidRPr="00E210A9" w:rsidSect="001B43F0">
      <w:headerReference w:type="first" r:id="rId7"/>
      <w:footerReference w:type="first" r:id="rId8"/>
      <w:pgSz w:w="11906" w:h="16838" w:code="9"/>
      <w:pgMar w:top="1985" w:right="1418" w:bottom="1418" w:left="1418" w:header="720" w:footer="624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430" w:rsidRDefault="009C4430">
      <w:r>
        <w:separator/>
      </w:r>
    </w:p>
  </w:endnote>
  <w:endnote w:type="continuationSeparator" w:id="0">
    <w:p w:rsidR="009C4430" w:rsidRDefault="009C4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47LightCn">
    <w:altName w:val="Franklin Gothic Medium Cond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430" w:rsidRPr="00E210A9" w:rsidRDefault="009C4430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E210A9">
      <w:rPr>
        <w:rFonts w:ascii="Arial" w:hAnsi="Arial" w:cs="Arial"/>
        <w:spacing w:val="30"/>
        <w:sz w:val="18"/>
      </w:rPr>
      <w:t>HOFWIESENSTRASSE 3 POSTFACH 340 8042 ZÜRICH</w:t>
    </w:r>
  </w:p>
  <w:p w:rsidR="009C4430" w:rsidRPr="00E210A9" w:rsidRDefault="009C4430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E210A9">
      <w:rPr>
        <w:rFonts w:ascii="Arial" w:hAnsi="Arial" w:cs="Arial"/>
        <w:spacing w:val="30"/>
        <w:sz w:val="18"/>
      </w:rPr>
      <w:t>TELEFON 044 360 80 90 FAX 044 360 80 99 E-MAIL info@adoption.ch</w:t>
    </w:r>
  </w:p>
  <w:p w:rsidR="009C4430" w:rsidRDefault="009C4430">
    <w:pPr>
      <w:pStyle w:val="Fuzeile"/>
      <w:spacing w:after="60"/>
      <w:jc w:val="center"/>
      <w:rPr>
        <w:spacing w:val="30"/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430" w:rsidRDefault="009C4430">
      <w:r>
        <w:separator/>
      </w:r>
    </w:p>
  </w:footnote>
  <w:footnote w:type="continuationSeparator" w:id="0">
    <w:p w:rsidR="009C4430" w:rsidRDefault="009C44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430" w:rsidRPr="00E210A9" w:rsidRDefault="009C4430">
    <w:pPr>
      <w:pStyle w:val="Kopfzeile"/>
      <w:framePr w:w="3544" w:h="868" w:hSpace="142" w:wrap="around" w:vAnchor="page" w:hAnchor="page" w:x="4031" w:y="1585"/>
      <w:tabs>
        <w:tab w:val="clear" w:pos="4536"/>
      </w:tabs>
      <w:spacing w:after="60"/>
      <w:jc w:val="center"/>
      <w:rPr>
        <w:rFonts w:ascii="Arial" w:hAnsi="Arial" w:cs="Arial"/>
        <w:spacing w:val="30"/>
        <w:sz w:val="18"/>
      </w:rPr>
    </w:pPr>
    <w:r w:rsidRPr="00E210A9">
      <w:rPr>
        <w:rFonts w:ascii="Arial" w:hAnsi="Arial" w:cs="Arial"/>
        <w:spacing w:val="30"/>
        <w:sz w:val="18"/>
      </w:rPr>
      <w:t xml:space="preserve">  SCHWEIZERISCHE</w:t>
    </w:r>
  </w:p>
  <w:p w:rsidR="009C4430" w:rsidRPr="00E210A9" w:rsidRDefault="009C4430">
    <w:pPr>
      <w:framePr w:w="3544" w:h="868" w:hSpace="142" w:wrap="around" w:vAnchor="page" w:hAnchor="page" w:x="4031" w:y="1585"/>
      <w:spacing w:after="60"/>
      <w:jc w:val="center"/>
      <w:rPr>
        <w:rFonts w:ascii="Arial" w:hAnsi="Arial" w:cs="Arial"/>
      </w:rPr>
    </w:pPr>
    <w:r w:rsidRPr="00E210A9">
      <w:rPr>
        <w:rFonts w:ascii="Arial" w:hAnsi="Arial" w:cs="Arial"/>
        <w:spacing w:val="30"/>
        <w:sz w:val="18"/>
      </w:rPr>
      <w:t xml:space="preserve">  FACHSTELLE FÜR ADOPTION</w:t>
    </w:r>
  </w:p>
  <w:p w:rsidR="009C4430" w:rsidRDefault="009C4430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5F16"/>
    <w:multiLevelType w:val="hybridMultilevel"/>
    <w:tmpl w:val="2B56FD12"/>
    <w:lvl w:ilvl="0" w:tplc="04070001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1">
    <w:nsid w:val="0A290660"/>
    <w:multiLevelType w:val="hybridMultilevel"/>
    <w:tmpl w:val="62D879F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F417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AAB3A4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FC61AA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1C07788"/>
    <w:multiLevelType w:val="hybridMultilevel"/>
    <w:tmpl w:val="DB26ED92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3395A24"/>
    <w:multiLevelType w:val="hybridMultilevel"/>
    <w:tmpl w:val="A748EDB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84227"/>
    <w:multiLevelType w:val="hybridMultilevel"/>
    <w:tmpl w:val="078CD76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5C7488"/>
    <w:multiLevelType w:val="hybridMultilevel"/>
    <w:tmpl w:val="97201D9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8C0423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14041F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4A51595"/>
    <w:multiLevelType w:val="hybridMultilevel"/>
    <w:tmpl w:val="42AAC1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DB006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01C6F8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8EB56C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6BB123C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783B3B7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78F469F6"/>
    <w:multiLevelType w:val="hybridMultilevel"/>
    <w:tmpl w:val="9086F97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FF19A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FAA5F0F"/>
    <w:multiLevelType w:val="hybridMultilevel"/>
    <w:tmpl w:val="1CF0919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8"/>
  </w:num>
  <w:num w:numId="4">
    <w:abstractNumId w:val="16"/>
  </w:num>
  <w:num w:numId="5">
    <w:abstractNumId w:val="9"/>
  </w:num>
  <w:num w:numId="6">
    <w:abstractNumId w:val="14"/>
  </w:num>
  <w:num w:numId="7">
    <w:abstractNumId w:val="13"/>
  </w:num>
  <w:num w:numId="8">
    <w:abstractNumId w:val="3"/>
  </w:num>
  <w:num w:numId="9">
    <w:abstractNumId w:val="15"/>
  </w:num>
  <w:num w:numId="10">
    <w:abstractNumId w:val="12"/>
  </w:num>
  <w:num w:numId="11">
    <w:abstractNumId w:val="2"/>
  </w:num>
  <w:num w:numId="12">
    <w:abstractNumId w:val="19"/>
  </w:num>
  <w:num w:numId="13">
    <w:abstractNumId w:val="8"/>
  </w:num>
  <w:num w:numId="14">
    <w:abstractNumId w:val="17"/>
  </w:num>
  <w:num w:numId="15">
    <w:abstractNumId w:val="1"/>
  </w:num>
  <w:num w:numId="16">
    <w:abstractNumId w:val="6"/>
  </w:num>
  <w:num w:numId="17">
    <w:abstractNumId w:val="11"/>
  </w:num>
  <w:num w:numId="18">
    <w:abstractNumId w:val="5"/>
  </w:num>
  <w:num w:numId="19">
    <w:abstractNumId w:val="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09"/>
  <w:autoHyphenation/>
  <w:hyphenationZone w:val="425"/>
  <w:drawingGridHorizontalSpacing w:val="117"/>
  <w:drawingGridVerticalSpacing w:val="299"/>
  <w:displayHorizontalDrawingGridEvery w:val="0"/>
  <w:displayVerticalDrawingGridEvery w:val="0"/>
  <w:noPunctuationKerning/>
  <w:characterSpacingControl w:val="doNotCompress"/>
  <w:savePreviewPicture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F185D"/>
    <w:rsid w:val="00061410"/>
    <w:rsid w:val="0007167F"/>
    <w:rsid w:val="00106D78"/>
    <w:rsid w:val="001B43F0"/>
    <w:rsid w:val="001F185D"/>
    <w:rsid w:val="002140FC"/>
    <w:rsid w:val="00251280"/>
    <w:rsid w:val="002645CE"/>
    <w:rsid w:val="00295B2F"/>
    <w:rsid w:val="002A459D"/>
    <w:rsid w:val="002A70E4"/>
    <w:rsid w:val="002C72B1"/>
    <w:rsid w:val="002D58A1"/>
    <w:rsid w:val="002F21FB"/>
    <w:rsid w:val="0030163D"/>
    <w:rsid w:val="0038777D"/>
    <w:rsid w:val="003A2923"/>
    <w:rsid w:val="003E5DB7"/>
    <w:rsid w:val="00410CDD"/>
    <w:rsid w:val="00432CCD"/>
    <w:rsid w:val="0048727A"/>
    <w:rsid w:val="0049103F"/>
    <w:rsid w:val="00493522"/>
    <w:rsid w:val="004949EB"/>
    <w:rsid w:val="004D298F"/>
    <w:rsid w:val="004F074A"/>
    <w:rsid w:val="005546B8"/>
    <w:rsid w:val="00565554"/>
    <w:rsid w:val="00566707"/>
    <w:rsid w:val="00591B30"/>
    <w:rsid w:val="005B6579"/>
    <w:rsid w:val="005F1FC3"/>
    <w:rsid w:val="005F3C76"/>
    <w:rsid w:val="006242D1"/>
    <w:rsid w:val="00632DAF"/>
    <w:rsid w:val="00646FFB"/>
    <w:rsid w:val="00670282"/>
    <w:rsid w:val="00670D6C"/>
    <w:rsid w:val="00670E25"/>
    <w:rsid w:val="00677E24"/>
    <w:rsid w:val="00687184"/>
    <w:rsid w:val="006B3276"/>
    <w:rsid w:val="006B4ABD"/>
    <w:rsid w:val="006E19CE"/>
    <w:rsid w:val="00713D1B"/>
    <w:rsid w:val="007369A4"/>
    <w:rsid w:val="0074524F"/>
    <w:rsid w:val="00751937"/>
    <w:rsid w:val="00770F33"/>
    <w:rsid w:val="007947F3"/>
    <w:rsid w:val="007D3F37"/>
    <w:rsid w:val="008202BB"/>
    <w:rsid w:val="00852EDF"/>
    <w:rsid w:val="00866A71"/>
    <w:rsid w:val="00867532"/>
    <w:rsid w:val="008C702B"/>
    <w:rsid w:val="008E5A94"/>
    <w:rsid w:val="009079AB"/>
    <w:rsid w:val="009375B0"/>
    <w:rsid w:val="0098354D"/>
    <w:rsid w:val="00993742"/>
    <w:rsid w:val="009C4430"/>
    <w:rsid w:val="009D15C5"/>
    <w:rsid w:val="009E05E7"/>
    <w:rsid w:val="009E2356"/>
    <w:rsid w:val="00A553D3"/>
    <w:rsid w:val="00AB7547"/>
    <w:rsid w:val="00AC018C"/>
    <w:rsid w:val="00AD16F6"/>
    <w:rsid w:val="00AD55D0"/>
    <w:rsid w:val="00B0603B"/>
    <w:rsid w:val="00B67512"/>
    <w:rsid w:val="00BC48F3"/>
    <w:rsid w:val="00BC4BAE"/>
    <w:rsid w:val="00C02755"/>
    <w:rsid w:val="00C2685B"/>
    <w:rsid w:val="00CC740A"/>
    <w:rsid w:val="00CF6367"/>
    <w:rsid w:val="00D34FC1"/>
    <w:rsid w:val="00D403A1"/>
    <w:rsid w:val="00D44B11"/>
    <w:rsid w:val="00DA7D4B"/>
    <w:rsid w:val="00DE7E68"/>
    <w:rsid w:val="00E04F33"/>
    <w:rsid w:val="00E0512B"/>
    <w:rsid w:val="00E12CCB"/>
    <w:rsid w:val="00E210A9"/>
    <w:rsid w:val="00E24472"/>
    <w:rsid w:val="00E323B5"/>
    <w:rsid w:val="00E51624"/>
    <w:rsid w:val="00E6320A"/>
    <w:rsid w:val="00E7450B"/>
    <w:rsid w:val="00EA5D72"/>
    <w:rsid w:val="00EB3756"/>
    <w:rsid w:val="00EB5190"/>
    <w:rsid w:val="00EB6585"/>
    <w:rsid w:val="00EC71D3"/>
    <w:rsid w:val="00ED21D4"/>
    <w:rsid w:val="00ED4205"/>
    <w:rsid w:val="00EE4BF9"/>
    <w:rsid w:val="00F04B67"/>
    <w:rsid w:val="00F431FB"/>
    <w:rsid w:val="00F43FDB"/>
    <w:rsid w:val="00F742E4"/>
    <w:rsid w:val="00F86BAC"/>
    <w:rsid w:val="00FC3FB9"/>
    <w:rsid w:val="00FD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670282"/>
    <w:rPr>
      <w:rFonts w:ascii="Frutiger 47LightCn" w:hAnsi="Frutiger 47LightCn"/>
      <w:spacing w:val="14"/>
      <w:position w:val="2"/>
      <w:sz w:val="22"/>
      <w:lang w:eastAsia="de-DE"/>
    </w:rPr>
  </w:style>
  <w:style w:type="paragraph" w:styleId="berschrift1">
    <w:name w:val="heading 1"/>
    <w:basedOn w:val="Standard"/>
    <w:next w:val="Standard"/>
    <w:qFormat/>
    <w:rsid w:val="00670282"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rsid w:val="00670282"/>
    <w:pPr>
      <w:keepNext/>
      <w:jc w:val="both"/>
      <w:outlineLvl w:val="1"/>
    </w:pPr>
    <w:rPr>
      <w:b/>
      <w:lang w:val="de-DE"/>
    </w:rPr>
  </w:style>
  <w:style w:type="paragraph" w:styleId="berschrift3">
    <w:name w:val="heading 3"/>
    <w:basedOn w:val="Standard"/>
    <w:next w:val="Standard"/>
    <w:qFormat/>
    <w:rsid w:val="00670282"/>
    <w:pPr>
      <w:keepNext/>
      <w:jc w:val="center"/>
      <w:outlineLvl w:val="2"/>
    </w:pPr>
    <w:rPr>
      <w:b/>
      <w:bCs/>
      <w:sz w:val="28"/>
    </w:rPr>
  </w:style>
  <w:style w:type="paragraph" w:styleId="berschrift4">
    <w:name w:val="heading 4"/>
    <w:basedOn w:val="Standard"/>
    <w:next w:val="Standard"/>
    <w:qFormat/>
    <w:rsid w:val="00670282"/>
    <w:pPr>
      <w:keepNext/>
      <w:outlineLvl w:val="3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67028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70282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670282"/>
    <w:pPr>
      <w:spacing w:after="220" w:line="220" w:lineRule="atLeast"/>
      <w:jc w:val="both"/>
    </w:pPr>
    <w:rPr>
      <w:rFonts w:ascii="Arial" w:hAnsi="Arial"/>
      <w:spacing w:val="-5"/>
      <w:lang w:val="de-DE"/>
    </w:rPr>
  </w:style>
  <w:style w:type="paragraph" w:styleId="Titel">
    <w:name w:val="Title"/>
    <w:basedOn w:val="Standard"/>
    <w:qFormat/>
    <w:rsid w:val="00670282"/>
    <w:pPr>
      <w:jc w:val="center"/>
    </w:pPr>
    <w:rPr>
      <w:b/>
      <w:sz w:val="28"/>
    </w:rPr>
  </w:style>
  <w:style w:type="paragraph" w:styleId="Textkrper2">
    <w:name w:val="Body Text 2"/>
    <w:basedOn w:val="Standard"/>
    <w:rsid w:val="00670282"/>
    <w:pPr>
      <w:jc w:val="center"/>
    </w:pPr>
    <w:rPr>
      <w:b/>
      <w:sz w:val="28"/>
    </w:rPr>
  </w:style>
  <w:style w:type="paragraph" w:styleId="Textkrper-Zeileneinzug">
    <w:name w:val="Body Text Indent"/>
    <w:basedOn w:val="Standard"/>
    <w:rsid w:val="00670282"/>
    <w:pPr>
      <w:ind w:left="360"/>
    </w:pPr>
  </w:style>
  <w:style w:type="character" w:styleId="Hyperlink">
    <w:name w:val="Hyperlink"/>
    <w:basedOn w:val="Absatz-Standardschriftart"/>
    <w:rsid w:val="00670282"/>
    <w:rPr>
      <w:color w:val="0000FF"/>
      <w:u w:val="single"/>
    </w:rPr>
  </w:style>
  <w:style w:type="paragraph" w:styleId="Textkrper3">
    <w:name w:val="Body Text 3"/>
    <w:basedOn w:val="Standard"/>
    <w:rsid w:val="00670282"/>
    <w:pPr>
      <w:jc w:val="center"/>
    </w:pPr>
    <w:rPr>
      <w:b/>
    </w:rPr>
  </w:style>
  <w:style w:type="paragraph" w:styleId="Untertitel">
    <w:name w:val="Subtitle"/>
    <w:basedOn w:val="Standard"/>
    <w:qFormat/>
    <w:rsid w:val="00670282"/>
    <w:pPr>
      <w:jc w:val="center"/>
    </w:pPr>
    <w:rPr>
      <w:b/>
      <w:sz w:val="28"/>
    </w:rPr>
  </w:style>
  <w:style w:type="character" w:styleId="BesuchterHyperlink">
    <w:name w:val="FollowedHyperlink"/>
    <w:basedOn w:val="Absatz-Standardschriftart"/>
    <w:rsid w:val="00670282"/>
    <w:rPr>
      <w:color w:val="800080"/>
      <w:u w:val="single"/>
    </w:rPr>
  </w:style>
  <w:style w:type="paragraph" w:styleId="Sprechblasentext">
    <w:name w:val="Balloon Text"/>
    <w:basedOn w:val="Standard"/>
    <w:semiHidden/>
    <w:rsid w:val="00EB5190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323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FA01\Desktop\Brief%20ohne%20Logo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ohne Logo</Template>
  <TotalTime>0</TotalTime>
  <Pages>1</Pages>
  <Words>115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Hier setzen Sie die Firma</vt:lpstr>
    </vt:vector>
  </TitlesOfParts>
  <Company>Zürich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Hier setzen Sie die Firma</dc:title>
  <dc:creator>SFA01</dc:creator>
  <cp:lastModifiedBy>ssi-zh</cp:lastModifiedBy>
  <cp:revision>3</cp:revision>
  <cp:lastPrinted>2006-09-11T08:56:00Z</cp:lastPrinted>
  <dcterms:created xsi:type="dcterms:W3CDTF">2010-07-22T09:37:00Z</dcterms:created>
  <dcterms:modified xsi:type="dcterms:W3CDTF">2010-07-22T09:42:00Z</dcterms:modified>
</cp:coreProperties>
</file>